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61BB0" w14:textId="1559864B" w:rsidR="00BF17DC" w:rsidRDefault="001C159C" w:rsidP="00755C0A">
      <w:pPr>
        <w:pStyle w:val="Body2"/>
        <w:rPr>
          <w:rFonts w:ascii="Times New Roman" w:eastAsia="Times New Roman" w:hAnsi="Times New Roman"/>
          <w:color w:val="auto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A0EA0F" wp14:editId="041C49FA">
                <wp:simplePos x="0" y="0"/>
                <wp:positionH relativeFrom="page">
                  <wp:posOffset>812800</wp:posOffset>
                </wp:positionH>
                <wp:positionV relativeFrom="page">
                  <wp:posOffset>9282642</wp:posOffset>
                </wp:positionV>
                <wp:extent cx="6555105" cy="1226820"/>
                <wp:effectExtent l="0" t="0" r="0" b="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5105" cy="12268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DC2661" w14:textId="77777777" w:rsidR="00A47FCC" w:rsidRPr="00A47FCC" w:rsidRDefault="005F2D16" w:rsidP="00A47FCC">
                            <w:pPr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47FCC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 xml:space="preserve">ΔΗΛΩΣΤΕ ΣΥΜΜΕΤΟΧΗ </w:t>
                            </w:r>
                            <w:r w:rsidR="00A47FCC" w:rsidRPr="00A47FCC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 xml:space="preserve">στον </w:t>
                            </w:r>
                          </w:p>
                          <w:p w14:paraId="26B94802" w14:textId="77777777" w:rsidR="005F2D16" w:rsidRDefault="005F2D16" w:rsidP="005F2D16">
                            <w:pPr>
                              <w:pStyle w:val="Heading1"/>
                              <w:jc w:val="left"/>
                            </w:pPr>
                            <w:r>
                              <w:t xml:space="preserve">ΓΙΩΡΓΟ ΜΑΥΡΟΛΕΩΝ, 2821054654, </w:t>
                            </w:r>
                          </w:p>
                          <w:p w14:paraId="2D0C365D" w14:textId="77777777" w:rsidR="005F2D16" w:rsidRPr="005F2D16" w:rsidRDefault="005F2D16" w:rsidP="005F2D16">
                            <w:pPr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F2D16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>6977</w:t>
                            </w:r>
                            <w:r w:rsidR="00A47FCC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2D16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>713</w:t>
                            </w:r>
                            <w:r w:rsidR="00A47FCC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2D16">
                              <w:rPr>
                                <w:rFonts w:ascii="American Typewriter" w:eastAsia="ヒラギノ角ゴ Pro W3" w:hAnsi="American Typewriter"/>
                                <w:b/>
                                <w:caps/>
                                <w:color w:val="000000"/>
                                <w:sz w:val="40"/>
                                <w:szCs w:val="40"/>
                              </w:rPr>
                              <w:t xml:space="preserve">189, </w:t>
                            </w:r>
                            <w:r w:rsidRPr="00A47FCC">
                              <w:rPr>
                                <w:rFonts w:eastAsia="ヒラギノ角ゴ Pro W3"/>
                                <w:b/>
                                <w:sz w:val="44"/>
                              </w:rPr>
                              <w:t>mavroleon@me.com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64pt;margin-top:730.9pt;width:516.15pt;height:96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" fillcolor="#9bbb59 [3206]" stroked="f">
                <v:path arrowok="t"/>
                <v:textbox inset="0,0,0,0">
                  <w:txbxContent>
                    <w:p w14:paraId="66DC2661" w14:textId="77777777" w:rsidR="00A47FCC" w:rsidRPr="00A47FCC" w:rsidRDefault="005F2D16" w:rsidP="00A47FCC">
                      <w:pPr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</w:pPr>
                      <w:r w:rsidRPr="00A47FCC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 xml:space="preserve">ΔΗΛΩΣΤΕ ΣΥΜΜΕΤΟΧΗ </w:t>
                      </w:r>
                      <w:r w:rsidR="00A47FCC" w:rsidRPr="00A47FCC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 xml:space="preserve">στον </w:t>
                      </w:r>
                    </w:p>
                    <w:p w14:paraId="26B94802" w14:textId="77777777" w:rsidR="005F2D16" w:rsidRDefault="005F2D16" w:rsidP="005F2D16">
                      <w:pPr>
                        <w:pStyle w:val="Heading1"/>
                        <w:jc w:val="left"/>
                      </w:pPr>
                      <w:r>
                        <w:t xml:space="preserve">ΓΙΩΡΓΟ ΜΑΥΡΟΛΕΩΝ, 2821054654, </w:t>
                      </w:r>
                    </w:p>
                    <w:p w14:paraId="2D0C365D" w14:textId="77777777" w:rsidR="005F2D16" w:rsidRPr="005F2D16" w:rsidRDefault="005F2D16" w:rsidP="005F2D16">
                      <w:pPr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</w:pPr>
                      <w:r w:rsidRPr="005F2D16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>6977</w:t>
                      </w:r>
                      <w:r w:rsidR="00A47FCC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5F2D16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>713</w:t>
                      </w:r>
                      <w:r w:rsidR="00A47FCC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5F2D16">
                        <w:rPr>
                          <w:rFonts w:ascii="American Typewriter" w:eastAsia="ヒラギノ角ゴ Pro W3" w:hAnsi="American Typewriter"/>
                          <w:b/>
                          <w:caps/>
                          <w:color w:val="000000"/>
                          <w:sz w:val="40"/>
                          <w:szCs w:val="40"/>
                        </w:rPr>
                        <w:t xml:space="preserve">189, </w:t>
                      </w:r>
                      <w:r w:rsidRPr="00A47FCC">
                        <w:rPr>
                          <w:rFonts w:eastAsia="ヒラギノ角ゴ Pro W3"/>
                          <w:b/>
                          <w:sz w:val="44"/>
                        </w:rPr>
                        <w:t>mavroleon@me.com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F24B4B8" wp14:editId="0B5D6EC3">
                <wp:simplePos x="0" y="0"/>
                <wp:positionH relativeFrom="page">
                  <wp:posOffset>2571115</wp:posOffset>
                </wp:positionH>
                <wp:positionV relativeFrom="page">
                  <wp:posOffset>771102</wp:posOffset>
                </wp:positionV>
                <wp:extent cx="4775200" cy="3597275"/>
                <wp:effectExtent l="279400" t="406400" r="279400" b="39052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000000">
                          <a:off x="0" y="0"/>
                          <a:ext cx="4775200" cy="359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D6AF0A" w14:textId="77777777" w:rsidR="005F2D16" w:rsidRPr="001C159C" w:rsidRDefault="005F2D16" w:rsidP="001C159C">
                            <w:pPr>
                              <w:pStyle w:val="Title1"/>
                              <w:rPr>
                                <w:sz w:val="160"/>
                                <w:lang w:val="en-US"/>
                              </w:rPr>
                            </w:pPr>
                            <w:r w:rsidRPr="001C159C">
                              <w:rPr>
                                <w:sz w:val="160"/>
                              </w:rPr>
                              <w:t>Αγωνασ volley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2.45pt;margin-top:60.7pt;width:376pt;height:283.25pt;rotation:-1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" filled="f" stroked="f" strokeweight="1pt">
                <v:path arrowok="t"/>
                <v:textbox inset="0,0,0,0">
                  <w:txbxContent>
                    <w:p w14:paraId="1AD6AF0A" w14:textId="77777777" w:rsidR="005F2D16" w:rsidRPr="001C159C" w:rsidRDefault="005F2D16" w:rsidP="001C159C">
                      <w:pPr>
                        <w:pStyle w:val="Title1"/>
                        <w:rPr>
                          <w:sz w:val="160"/>
                          <w:lang w:val="en-US"/>
                        </w:rPr>
                      </w:pPr>
                      <w:r w:rsidRPr="001C159C">
                        <w:rPr>
                          <w:sz w:val="160"/>
                        </w:rPr>
                        <w:t>Αγωνασ volley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72C4F2" wp14:editId="26819FEC">
                <wp:simplePos x="0" y="0"/>
                <wp:positionH relativeFrom="page">
                  <wp:posOffset>220133</wp:posOffset>
                </wp:positionH>
                <wp:positionV relativeFrom="page">
                  <wp:posOffset>5106670</wp:posOffset>
                </wp:positionV>
                <wp:extent cx="6899487" cy="1993900"/>
                <wp:effectExtent l="25400" t="25400" r="9525" b="1270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9487" cy="19939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1599" h="21597">
                              <a:moveTo>
                                <a:pt x="0" y="0"/>
                              </a:moveTo>
                              <a:lnTo>
                                <a:pt x="21599" y="-3"/>
                              </a:lnTo>
                              <a:lnTo>
                                <a:pt x="21598" y="21594"/>
                              </a:lnTo>
                              <a:lnTo>
                                <a:pt x="-1" y="2159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>
                                  <a:alpha val="89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31285" w14:textId="77777777" w:rsidR="005F2D16" w:rsidRPr="001C159C" w:rsidRDefault="005F2D16" w:rsidP="001C159C">
                            <w:pPr>
                              <w:pStyle w:val="Body1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aps/>
                                <w:color w:val="F79646" w:themeColor="accent6"/>
                                <w:sz w:val="96"/>
                              </w:rPr>
                            </w:pPr>
                            <w:r w:rsidRPr="001C159C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79646" w:themeColor="accent6"/>
                                <w:sz w:val="96"/>
                              </w:rPr>
                              <w:t>φ</w:t>
                            </w:r>
                            <w:r w:rsidRPr="001C159C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79646" w:themeColor="accent6"/>
                                <w:sz w:val="72"/>
                              </w:rPr>
                              <w:t>ιλοι</w:t>
                            </w:r>
                            <w:r w:rsidRPr="001C159C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79646" w:themeColor="accent6"/>
                                <w:sz w:val="96"/>
                              </w:rPr>
                              <w:t xml:space="preserve"> ι</w:t>
                            </w:r>
                            <w:r w:rsidRPr="001C159C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79646" w:themeColor="accent6"/>
                                <w:sz w:val="72"/>
                              </w:rPr>
                              <w:t>ατροι</w:t>
                            </w:r>
                          </w:p>
                          <w:p w14:paraId="62BB38FE" w14:textId="77777777" w:rsidR="001C159C" w:rsidRPr="001C159C" w:rsidRDefault="005F2D16" w:rsidP="00E96F7E">
                            <w:pPr>
                              <w:pStyle w:val="Body1"/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  <w:proofErr w:type="gram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</w:rPr>
                              <w:t>(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Άντρες-Γυν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α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ίκες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) π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ου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μπ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ορείτε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να β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ρεθείτε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και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στ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α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θείτε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στο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γή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π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εδο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volley, </w:t>
                            </w:r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lang w:val="el-GR"/>
                              </w:rPr>
                              <w:t>ελάτε να παίξουμε ένα</w:t>
                            </w:r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(και β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λέ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π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ουμε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) πα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ιχνίδι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με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φιλ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α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νθρω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π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ικό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σκο</w:t>
                            </w:r>
                            <w:proofErr w:type="spell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</w:rPr>
                              <w:t>πό</w:t>
                            </w:r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</w:rPr>
                              <w:t>.</w:t>
                            </w:r>
                            <w:proofErr w:type="gramEnd"/>
                            <w:r w:rsidRPr="001C159C">
                              <w:rPr>
                                <w:b/>
                                <w:bCs/>
                                <w:color w:val="F79646" w:themeColor="accent6"/>
                              </w:rPr>
                              <w:t xml:space="preserve"> </w:t>
                            </w:r>
                          </w:p>
                          <w:p w14:paraId="6B31B2BC" w14:textId="3C9EAE99" w:rsidR="001C159C" w:rsidRPr="001C159C" w:rsidRDefault="005F2D16" w:rsidP="001C159C">
                            <w:pPr>
                              <w:pStyle w:val="Body1"/>
                              <w:jc w:val="center"/>
                              <w:rPr>
                                <w:b/>
                                <w:bCs/>
                                <w:caps/>
                                <w:color w:val="FFFF00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1C159C">
                              <w:rPr>
                                <w:b/>
                                <w:bCs/>
                                <w:caps/>
                                <w:color w:val="FFFF00"/>
                                <w:sz w:val="44"/>
                                <w:szCs w:val="44"/>
                                <w:lang w:val="el-GR"/>
                              </w:rPr>
                              <w:t>ΔΙΟΡΓΑΝΩΝΕΙ Ο</w:t>
                            </w:r>
                          </w:p>
                          <w:p w14:paraId="24EA304A" w14:textId="2E9CEF56" w:rsidR="005F2D16" w:rsidRPr="001C159C" w:rsidRDefault="005F2D16" w:rsidP="001C159C">
                            <w:pPr>
                              <w:pStyle w:val="Body1"/>
                              <w:jc w:val="center"/>
                              <w:rPr>
                                <w:b/>
                                <w:bCs/>
                                <w:caps/>
                                <w:color w:val="FFFF00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1C159C">
                              <w:rPr>
                                <w:b/>
                                <w:bCs/>
                                <w:caps/>
                                <w:color w:val="FFFF00"/>
                                <w:sz w:val="44"/>
                                <w:szCs w:val="44"/>
                                <w:lang w:val="el-GR"/>
                              </w:rPr>
                              <w:t>ΙΑΤΡΙΚΟΣ ΣΥΛΛΟΓΟΣ ΧΑΝΙΩΝ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8" style="position:absolute;left:0;text-align:left;margin-left:17.35pt;margin-top:402.1pt;width:543.25pt;height:15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99,2159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" adj="-11796480,,5400" path="m0,0l21599,-3,21598,21594,-1,21597,,0xm0,0e" filled="f" stroked="f" strokeweight="1pt">
                <v:fill opacity="58853f"/>
                <v:stroke opacity="58853f" joinstyle="miter"/>
                <v:formulas/>
                <v:path arrowok="t" o:connecttype="custom" textboxrect="0,0,21599,21597"/>
                <v:textbox inset="0,0,0,0">
                  <w:txbxContent>
                    <w:p w14:paraId="24031285" w14:textId="77777777" w:rsidR="005F2D16" w:rsidRPr="001C159C" w:rsidRDefault="005F2D16" w:rsidP="001C159C">
                      <w:pPr>
                        <w:pStyle w:val="Body1"/>
                        <w:jc w:val="center"/>
                        <w:rPr>
                          <w:rFonts w:ascii="Impact" w:hAnsi="Impact"/>
                          <w:b/>
                          <w:bCs/>
                          <w:caps/>
                          <w:color w:val="F79646" w:themeColor="accent6"/>
                          <w:sz w:val="96"/>
                        </w:rPr>
                      </w:pPr>
                      <w:r w:rsidRPr="001C159C">
                        <w:rPr>
                          <w:rFonts w:ascii="Times New Roman" w:hAnsi="Times New Roman"/>
                          <w:b/>
                          <w:bCs/>
                          <w:caps/>
                          <w:color w:val="F79646" w:themeColor="accent6"/>
                          <w:sz w:val="96"/>
                        </w:rPr>
                        <w:t>φ</w:t>
                      </w:r>
                      <w:r w:rsidRPr="001C159C">
                        <w:rPr>
                          <w:rFonts w:ascii="Times New Roman" w:hAnsi="Times New Roman"/>
                          <w:b/>
                          <w:bCs/>
                          <w:caps/>
                          <w:color w:val="F79646" w:themeColor="accent6"/>
                          <w:sz w:val="72"/>
                        </w:rPr>
                        <w:t>ιλοι</w:t>
                      </w:r>
                      <w:r w:rsidRPr="001C159C">
                        <w:rPr>
                          <w:rFonts w:ascii="Times New Roman" w:hAnsi="Times New Roman"/>
                          <w:b/>
                          <w:bCs/>
                          <w:caps/>
                          <w:color w:val="F79646" w:themeColor="accent6"/>
                          <w:sz w:val="96"/>
                        </w:rPr>
                        <w:t xml:space="preserve"> ι</w:t>
                      </w:r>
                      <w:r w:rsidRPr="001C159C">
                        <w:rPr>
                          <w:rFonts w:ascii="Times New Roman" w:hAnsi="Times New Roman"/>
                          <w:b/>
                          <w:bCs/>
                          <w:caps/>
                          <w:color w:val="F79646" w:themeColor="accent6"/>
                          <w:sz w:val="72"/>
                        </w:rPr>
                        <w:t>ατροι</w:t>
                      </w:r>
                    </w:p>
                    <w:p w14:paraId="62BB38FE" w14:textId="77777777" w:rsidR="001C159C" w:rsidRPr="001C159C" w:rsidRDefault="005F2D16" w:rsidP="00E96F7E">
                      <w:pPr>
                        <w:pStyle w:val="Body1"/>
                        <w:rPr>
                          <w:b/>
                          <w:bCs/>
                          <w:color w:val="F79646" w:themeColor="accent6"/>
                        </w:rPr>
                      </w:pPr>
                      <w:proofErr w:type="gramStart"/>
                      <w:r w:rsidRPr="001C159C">
                        <w:rPr>
                          <w:b/>
                          <w:bCs/>
                          <w:color w:val="F79646" w:themeColor="accent6"/>
                        </w:rPr>
                        <w:t>(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Άντρες-Γυν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α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ίκες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) π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ου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μπ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ορείτε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να β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ρεθείτε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και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στ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α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θείτε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στο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γή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π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εδο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volley, </w:t>
                      </w:r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  <w:lang w:val="el-GR"/>
                        </w:rPr>
                        <w:t>ελάτε να παίξουμε ένα</w:t>
                      </w:r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(και β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λέ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π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ουμε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) πα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ιχνίδι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με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φιλ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α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νθρω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π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ικό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 xml:space="preserve"> </w:t>
                      </w:r>
                      <w:proofErr w:type="spellStart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σκο</w:t>
                      </w:r>
                      <w:proofErr w:type="spellEnd"/>
                      <w:r w:rsidRPr="001C159C">
                        <w:rPr>
                          <w:b/>
                          <w:bCs/>
                          <w:color w:val="F79646" w:themeColor="accent6"/>
                          <w:sz w:val="28"/>
                        </w:rPr>
                        <w:t>πό</w:t>
                      </w:r>
                      <w:r w:rsidRPr="001C159C">
                        <w:rPr>
                          <w:b/>
                          <w:bCs/>
                          <w:color w:val="F79646" w:themeColor="accent6"/>
                        </w:rPr>
                        <w:t>.</w:t>
                      </w:r>
                      <w:proofErr w:type="gramEnd"/>
                      <w:r w:rsidRPr="001C159C">
                        <w:rPr>
                          <w:b/>
                          <w:bCs/>
                          <w:color w:val="F79646" w:themeColor="accent6"/>
                        </w:rPr>
                        <w:t xml:space="preserve"> </w:t>
                      </w:r>
                    </w:p>
                    <w:p w14:paraId="6B31B2BC" w14:textId="3C9EAE99" w:rsidR="001C159C" w:rsidRPr="001C159C" w:rsidRDefault="005F2D16" w:rsidP="001C159C">
                      <w:pPr>
                        <w:pStyle w:val="Body1"/>
                        <w:jc w:val="center"/>
                        <w:rPr>
                          <w:b/>
                          <w:bCs/>
                          <w:caps/>
                          <w:color w:val="FFFF00"/>
                          <w:sz w:val="44"/>
                          <w:szCs w:val="44"/>
                          <w:lang w:val="el-GR"/>
                        </w:rPr>
                      </w:pPr>
                      <w:r w:rsidRPr="001C159C">
                        <w:rPr>
                          <w:b/>
                          <w:bCs/>
                          <w:caps/>
                          <w:color w:val="FFFF00"/>
                          <w:sz w:val="44"/>
                          <w:szCs w:val="44"/>
                          <w:lang w:val="el-GR"/>
                        </w:rPr>
                        <w:t>ΔΙΟΡΓΑΝΩΝΕΙ Ο</w:t>
                      </w:r>
                    </w:p>
                    <w:p w14:paraId="24EA304A" w14:textId="2E9CEF56" w:rsidR="005F2D16" w:rsidRPr="001C159C" w:rsidRDefault="005F2D16" w:rsidP="001C159C">
                      <w:pPr>
                        <w:pStyle w:val="Body1"/>
                        <w:jc w:val="center"/>
                        <w:rPr>
                          <w:b/>
                          <w:bCs/>
                          <w:caps/>
                          <w:color w:val="FFFF00"/>
                          <w:sz w:val="44"/>
                          <w:szCs w:val="44"/>
                          <w:lang w:val="el-GR"/>
                        </w:rPr>
                      </w:pPr>
                      <w:r w:rsidRPr="001C159C">
                        <w:rPr>
                          <w:b/>
                          <w:bCs/>
                          <w:caps/>
                          <w:color w:val="FFFF00"/>
                          <w:sz w:val="44"/>
                          <w:szCs w:val="44"/>
                          <w:lang w:val="el-GR"/>
                        </w:rPr>
                        <w:t>ΙΑΤΡΙΚΟΣ ΣΥΛΛΟΓΟΣ ΧΑΝΙΩΝ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 w:rsidR="00755C0A">
        <w:rPr>
          <w:noProof/>
        </w:rPr>
        <w:drawing>
          <wp:anchor distT="0" distB="0" distL="114300" distR="114300" simplePos="0" relativeHeight="251662336" behindDoc="1" locked="0" layoutInCell="1" allowOverlap="1" wp14:anchorId="2F1B9D07" wp14:editId="5163D169">
            <wp:simplePos x="0" y="0"/>
            <wp:positionH relativeFrom="page">
              <wp:posOffset>-462915</wp:posOffset>
            </wp:positionH>
            <wp:positionV relativeFrom="page">
              <wp:posOffset>-8230870</wp:posOffset>
            </wp:positionV>
            <wp:extent cx="10727690" cy="1869440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18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6F7E">
        <w:rPr>
          <w:noProof/>
        </w:rPr>
        <w:drawing>
          <wp:anchor distT="0" distB="0" distL="114300" distR="114300" simplePos="0" relativeHeight="251665408" behindDoc="1" locked="0" layoutInCell="1" allowOverlap="1" wp14:anchorId="7D658800" wp14:editId="3B1F668E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2571115" cy="1056319"/>
            <wp:effectExtent l="0" t="0" r="0" b="10795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0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7E">
        <w:rPr>
          <w:noProof/>
        </w:rPr>
        <w:drawing>
          <wp:anchor distT="0" distB="0" distL="114300" distR="114300" simplePos="0" relativeHeight="251663360" behindDoc="1" locked="0" layoutInCell="1" allowOverlap="1" wp14:anchorId="3EAE277C" wp14:editId="3A2D87FB">
            <wp:simplePos x="0" y="0"/>
            <wp:positionH relativeFrom="page">
              <wp:posOffset>2489200</wp:posOffset>
            </wp:positionH>
            <wp:positionV relativeFrom="page">
              <wp:posOffset>3785773</wp:posOffset>
            </wp:positionV>
            <wp:extent cx="5172364" cy="5100418"/>
            <wp:effectExtent l="0" t="0" r="9525" b="508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64" cy="51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7E">
        <w:rPr>
          <w:noProof/>
        </w:rPr>
        <w:drawing>
          <wp:anchor distT="0" distB="0" distL="114300" distR="114300" simplePos="0" relativeHeight="251666432" behindDoc="1" locked="0" layoutInCell="1" allowOverlap="1" wp14:anchorId="7FC66A0B" wp14:editId="79C98E91">
            <wp:simplePos x="0" y="0"/>
            <wp:positionH relativeFrom="page">
              <wp:posOffset>4615815</wp:posOffset>
            </wp:positionH>
            <wp:positionV relativeFrom="page">
              <wp:posOffset>7099935</wp:posOffset>
            </wp:positionV>
            <wp:extent cx="2723515" cy="1879600"/>
            <wp:effectExtent l="0" t="228600" r="0" b="22860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213941">
                      <a:off x="0" y="0"/>
                      <a:ext cx="27235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96F7E">
        <w:rPr>
          <w:noProof/>
        </w:rPr>
        <w:drawing>
          <wp:anchor distT="0" distB="0" distL="114300" distR="114300" simplePos="0" relativeHeight="251664384" behindDoc="1" locked="0" layoutInCell="1" allowOverlap="1" wp14:anchorId="36F75D3F" wp14:editId="4AC104AA">
            <wp:simplePos x="0" y="0"/>
            <wp:positionH relativeFrom="page">
              <wp:posOffset>1652905</wp:posOffset>
            </wp:positionH>
            <wp:positionV relativeFrom="page">
              <wp:posOffset>-724420</wp:posOffset>
            </wp:positionV>
            <wp:extent cx="6483606" cy="6061017"/>
            <wp:effectExtent l="0" t="0" r="0" b="1016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6" cy="60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7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DCD23C" wp14:editId="577A37E3">
                <wp:simplePos x="0" y="0"/>
                <wp:positionH relativeFrom="page">
                  <wp:posOffset>0</wp:posOffset>
                </wp:positionH>
                <wp:positionV relativeFrom="page">
                  <wp:posOffset>6210300</wp:posOffset>
                </wp:positionV>
                <wp:extent cx="7556500" cy="4483100"/>
                <wp:effectExtent l="0" t="0" r="12700" b="1270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448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D0DE4" w14:textId="77777777" w:rsidR="005F2D16" w:rsidRDefault="005F2D16" w:rsidP="00E96F7E">
                            <w:pPr>
                              <w:rPr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9" style="position:absolute;left:0;text-align:left;margin-left:0;margin-top:489pt;width:595pt;height:353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" stroked="f" strokeweight="1pt">
                <v:path arrowok="t"/>
                <v:textbox inset="8pt,8pt,8pt,8pt">
                  <w:txbxContent>
                    <w:p w14:paraId="30AD0DE4" w14:textId="77777777" w:rsidR="005F2D16" w:rsidRDefault="005F2D16" w:rsidP="00E96F7E">
                      <w:pPr>
                        <w:rPr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1" w:name="_LastPageContents"/>
      <w:r w:rsidR="00E96F7E">
        <w:rPr>
          <w:rFonts w:ascii="Times New Roman" w:eastAsia="Times New Roman" w:hAnsi="Times New Roman"/>
          <w:color w:val="auto"/>
          <w:lang w:bidi="x-none"/>
        </w:rPr>
        <w:t xml:space="preserve"> </w:t>
      </w:r>
      <w:bookmarkEnd w:id="1"/>
    </w:p>
    <w:sectPr w:rsidR="00BF17DC">
      <w:pgSz w:w="11900" w:h="16840"/>
      <w:pgMar w:top="709" w:right="709" w:bottom="709" w:left="709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94"/>
    <w:rsid w:val="00112F94"/>
    <w:rsid w:val="00174549"/>
    <w:rsid w:val="001C159C"/>
    <w:rsid w:val="0048255A"/>
    <w:rsid w:val="005224D2"/>
    <w:rsid w:val="005F2D16"/>
    <w:rsid w:val="00755C0A"/>
    <w:rsid w:val="008857B2"/>
    <w:rsid w:val="009D21D6"/>
    <w:rsid w:val="00A47FCC"/>
    <w:rsid w:val="00AD1D97"/>
    <w:rsid w:val="00BB0319"/>
    <w:rsid w:val="00BF17DC"/>
    <w:rsid w:val="00E9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FB336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755C0A"/>
    <w:pPr>
      <w:spacing w:line="288" w:lineRule="auto"/>
      <w:jc w:val="right"/>
      <w:outlineLvl w:val="0"/>
    </w:pPr>
    <w:rPr>
      <w:rFonts w:ascii="American Typewriter" w:eastAsia="ヒラギノ角ゴ Pro W3" w:hAnsi="American Typewriter"/>
      <w:b/>
      <w:caps/>
      <w:color w:val="0000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755C0A"/>
    <w:pPr>
      <w:spacing w:line="288" w:lineRule="auto"/>
      <w:jc w:val="right"/>
    </w:pPr>
    <w:rPr>
      <w:rFonts w:ascii="American Typewriter" w:eastAsia="ヒラギノ角ゴ Pro W3" w:hAnsi="American Typewriter"/>
      <w:color w:val="000000"/>
    </w:rPr>
  </w:style>
  <w:style w:type="character" w:customStyle="1" w:styleId="Heading1Char">
    <w:name w:val="Heading 1 Char"/>
    <w:basedOn w:val="DefaultParagraphFont"/>
    <w:link w:val="Heading1"/>
    <w:rsid w:val="00755C0A"/>
    <w:rPr>
      <w:rFonts w:ascii="American Typewriter" w:eastAsia="ヒラギノ角ゴ Pro W3" w:hAnsi="American Typewriter"/>
      <w:b/>
      <w:caps/>
      <w:color w:val="000000"/>
      <w:sz w:val="40"/>
      <w:szCs w:val="40"/>
    </w:rPr>
  </w:style>
  <w:style w:type="paragraph" w:customStyle="1" w:styleId="Title1">
    <w:name w:val="Title1"/>
    <w:autoRedefine/>
    <w:rsid w:val="001C159C"/>
    <w:pPr>
      <w:suppressAutoHyphens/>
      <w:spacing w:line="168" w:lineRule="auto"/>
      <w:jc w:val="center"/>
    </w:pPr>
    <w:rPr>
      <w:rFonts w:ascii="American Typewriter" w:eastAsia="ヒラギノ角ゴ Pro W3" w:hAnsi="American Typewriter"/>
      <w:caps/>
      <w:color w:val="FFF959"/>
      <w:sz w:val="172"/>
      <w:szCs w:val="172"/>
      <w:lang w:val="el-GR"/>
    </w:rPr>
  </w:style>
  <w:style w:type="paragraph" w:customStyle="1" w:styleId="DATE">
    <w:name w:val="DATE"/>
    <w:rPr>
      <w:rFonts w:ascii="Impact" w:eastAsia="ヒラギノ角ゴ Pro W3" w:hAnsi="Impact"/>
      <w:caps/>
      <w:color w:val="FFFFFF"/>
      <w:sz w:val="96"/>
    </w:rPr>
  </w:style>
  <w:style w:type="paragraph" w:customStyle="1" w:styleId="Body1">
    <w:name w:val="Body 1"/>
    <w:autoRedefine/>
    <w:rPr>
      <w:rFonts w:ascii="American Typewriter" w:eastAsia="ヒラギノ角ゴ Pro W3" w:hAnsi="American Typewriter"/>
      <w:color w:val="FFFFFF"/>
      <w:sz w:val="24"/>
    </w:rPr>
  </w:style>
  <w:style w:type="character" w:customStyle="1" w:styleId="Emphasis1">
    <w:name w:val="Emphasis1"/>
    <w:basedOn w:val="DefaultParagraphFont"/>
    <w:uiPriority w:val="1"/>
    <w:qFormat/>
    <w:rsid w:val="00755C0A"/>
    <w:rPr>
      <w:b/>
      <w:caps/>
      <w:sz w:val="44"/>
      <w:szCs w:val="4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755C0A"/>
    <w:pPr>
      <w:spacing w:line="288" w:lineRule="auto"/>
      <w:jc w:val="right"/>
      <w:outlineLvl w:val="0"/>
    </w:pPr>
    <w:rPr>
      <w:rFonts w:ascii="American Typewriter" w:eastAsia="ヒラギノ角ゴ Pro W3" w:hAnsi="American Typewriter"/>
      <w:b/>
      <w:caps/>
      <w:color w:val="0000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755C0A"/>
    <w:pPr>
      <w:spacing w:line="288" w:lineRule="auto"/>
      <w:jc w:val="right"/>
    </w:pPr>
    <w:rPr>
      <w:rFonts w:ascii="American Typewriter" w:eastAsia="ヒラギノ角ゴ Pro W3" w:hAnsi="American Typewriter"/>
      <w:color w:val="000000"/>
    </w:rPr>
  </w:style>
  <w:style w:type="character" w:customStyle="1" w:styleId="Heading1Char">
    <w:name w:val="Heading 1 Char"/>
    <w:basedOn w:val="DefaultParagraphFont"/>
    <w:link w:val="Heading1"/>
    <w:rsid w:val="00755C0A"/>
    <w:rPr>
      <w:rFonts w:ascii="American Typewriter" w:eastAsia="ヒラギノ角ゴ Pro W3" w:hAnsi="American Typewriter"/>
      <w:b/>
      <w:caps/>
      <w:color w:val="000000"/>
      <w:sz w:val="40"/>
      <w:szCs w:val="40"/>
    </w:rPr>
  </w:style>
  <w:style w:type="paragraph" w:customStyle="1" w:styleId="Title1">
    <w:name w:val="Title1"/>
    <w:autoRedefine/>
    <w:rsid w:val="001C159C"/>
    <w:pPr>
      <w:suppressAutoHyphens/>
      <w:spacing w:line="168" w:lineRule="auto"/>
      <w:jc w:val="center"/>
    </w:pPr>
    <w:rPr>
      <w:rFonts w:ascii="American Typewriter" w:eastAsia="ヒラギノ角ゴ Pro W3" w:hAnsi="American Typewriter"/>
      <w:caps/>
      <w:color w:val="FFF959"/>
      <w:sz w:val="172"/>
      <w:szCs w:val="172"/>
      <w:lang w:val="el-GR"/>
    </w:rPr>
  </w:style>
  <w:style w:type="paragraph" w:customStyle="1" w:styleId="DATE">
    <w:name w:val="DATE"/>
    <w:rPr>
      <w:rFonts w:ascii="Impact" w:eastAsia="ヒラギノ角ゴ Pro W3" w:hAnsi="Impact"/>
      <w:caps/>
      <w:color w:val="FFFFFF"/>
      <w:sz w:val="96"/>
    </w:rPr>
  </w:style>
  <w:style w:type="paragraph" w:customStyle="1" w:styleId="Body1">
    <w:name w:val="Body 1"/>
    <w:autoRedefine/>
    <w:rPr>
      <w:rFonts w:ascii="American Typewriter" w:eastAsia="ヒラギノ角ゴ Pro W3" w:hAnsi="American Typewriter"/>
      <w:color w:val="FFFFFF"/>
      <w:sz w:val="24"/>
    </w:rPr>
  </w:style>
  <w:style w:type="character" w:customStyle="1" w:styleId="Emphasis1">
    <w:name w:val="Emphasis1"/>
    <w:basedOn w:val="DefaultParagraphFont"/>
    <w:uiPriority w:val="1"/>
    <w:qFormat/>
    <w:rsid w:val="00755C0A"/>
    <w:rPr>
      <w:b/>
      <w:cap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amsung%20Pro%20SSD:private:var:folders:bb:rf401zgs7012141zd2b29sqh0000gp:T:com.jumsoft.wordtemplates:6AA61A15-3C2A-4B0F-8B88-B3EEE6AADC62:Flyer%20Surr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 Surreal.dotx</Template>
  <TotalTime>21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Jumsoft</Company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gmm m</dc:creator>
  <cp:keywords/>
  <dc:description/>
  <cp:lastModifiedBy>gmm m</cp:lastModifiedBy>
  <cp:revision>3</cp:revision>
  <dcterms:created xsi:type="dcterms:W3CDTF">2015-12-21T16:45:00Z</dcterms:created>
  <dcterms:modified xsi:type="dcterms:W3CDTF">2015-12-21T17:07:00Z</dcterms:modified>
  <cp:category/>
</cp:coreProperties>
</file>